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5A9C5" w14:textId="77777777" w:rsidR="003868A7" w:rsidRDefault="003868A7" w:rsidP="00806FF3"/>
    <w:p w14:paraId="761C5682" w14:textId="58CFFCC0" w:rsidR="00806FF3" w:rsidRDefault="00DF77C1" w:rsidP="00806FF3">
      <w:r>
        <w:t xml:space="preserve">Fill form out completely and attach a copy of the completion certificate. Email to </w:t>
      </w:r>
      <w:hyperlink r:id="rId10" w:history="1">
        <w:r w:rsidR="000D0DD4" w:rsidRPr="00806281">
          <w:rPr>
            <w:rStyle w:val="Hyperlink"/>
          </w:rPr>
          <w:t>srdeputy.abate-ofwashington@gmail.com</w:t>
        </w:r>
      </w:hyperlink>
      <w:r w:rsidR="000D0DD4">
        <w:t xml:space="preserve"> </w:t>
      </w:r>
      <w:r w:rsidR="005C2189">
        <w:t>or mail to PO Box 8369, Tacoma, WA  98419</w:t>
      </w:r>
    </w:p>
    <w:tbl>
      <w:tblPr>
        <w:tblStyle w:val="TableGrid"/>
        <w:tblpPr w:leftFromText="180" w:rightFromText="180" w:horzAnchor="margin" w:tblpY="51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9"/>
        <w:gridCol w:w="6481"/>
      </w:tblGrid>
      <w:tr w:rsidR="00650259" w:rsidRPr="00846B76" w14:paraId="171B11E6" w14:textId="77777777" w:rsidTr="00DF77C1">
        <w:sdt>
          <w:sdtPr>
            <w:id w:val="1154723608"/>
            <w:placeholder>
              <w:docPart w:val="4E358687D2C046A9B078E9A2B01D0ED6"/>
            </w:placeholder>
            <w:temporary/>
            <w:showingPlcHdr/>
            <w15:appearance w15:val="hidden"/>
          </w:sdtPr>
          <w:sdtContent>
            <w:tc>
              <w:tcPr>
                <w:tcW w:w="1538" w:type="pct"/>
                <w:vAlign w:val="bottom"/>
              </w:tcPr>
              <w:p w14:paraId="382FA7AC" w14:textId="77777777" w:rsidR="00650259" w:rsidRPr="00846B76" w:rsidRDefault="005D6CC7" w:rsidP="00DF77C1">
                <w:r w:rsidRPr="005D6CC7">
                  <w:t>Date</w:t>
                </w:r>
              </w:p>
            </w:tc>
          </w:sdtContent>
        </w:sdt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17404170" w14:textId="77777777" w:rsidR="00650259" w:rsidRPr="00846B76" w:rsidRDefault="00650259" w:rsidP="00DF77C1">
            <w:pPr>
              <w:spacing w:before="120"/>
            </w:pPr>
          </w:p>
        </w:tc>
      </w:tr>
      <w:tr w:rsidR="00650259" w:rsidRPr="00846B76" w14:paraId="6B1125C0" w14:textId="77777777" w:rsidTr="00DF77C1">
        <w:tc>
          <w:tcPr>
            <w:tcW w:w="1538" w:type="pct"/>
            <w:vAlign w:val="bottom"/>
          </w:tcPr>
          <w:p w14:paraId="048A5E7A" w14:textId="36C61037" w:rsidR="00650259" w:rsidRPr="00846B76" w:rsidRDefault="00DF77C1" w:rsidP="00DF77C1">
            <w:r>
              <w:t>Chapter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4B573175" w14:textId="77777777" w:rsidR="00650259" w:rsidRPr="00846B76" w:rsidRDefault="00650259" w:rsidP="00DF77C1">
            <w:pPr>
              <w:spacing w:before="120"/>
            </w:pPr>
          </w:p>
        </w:tc>
      </w:tr>
      <w:tr w:rsidR="00650259" w:rsidRPr="00846B76" w14:paraId="59E58E1B" w14:textId="77777777" w:rsidTr="00DF77C1">
        <w:tc>
          <w:tcPr>
            <w:tcW w:w="1538" w:type="pct"/>
            <w:vAlign w:val="bottom"/>
          </w:tcPr>
          <w:p w14:paraId="0BE22533" w14:textId="35D4137D" w:rsidR="00650259" w:rsidRPr="00846B76" w:rsidRDefault="00DF77C1" w:rsidP="00DF77C1">
            <w:r>
              <w:t>School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7DB9BF1C" w14:textId="77777777" w:rsidR="00650259" w:rsidRPr="00846B76" w:rsidRDefault="00650259" w:rsidP="00DF77C1">
            <w:pPr>
              <w:spacing w:before="120"/>
            </w:pPr>
          </w:p>
        </w:tc>
      </w:tr>
      <w:tr w:rsidR="00650259" w:rsidRPr="00846B76" w14:paraId="2F1E9697" w14:textId="77777777" w:rsidTr="00DF77C1">
        <w:sdt>
          <w:sdtPr>
            <w:id w:val="461695491"/>
            <w:placeholder>
              <w:docPart w:val="7ECC5721FD9244388EA21131B9407F45"/>
            </w:placeholder>
            <w:temporary/>
            <w:showingPlcHdr/>
            <w15:appearance w15:val="hidden"/>
          </w:sdtPr>
          <w:sdtContent>
            <w:tc>
              <w:tcPr>
                <w:tcW w:w="1538" w:type="pct"/>
                <w:vAlign w:val="bottom"/>
              </w:tcPr>
              <w:p w14:paraId="5689823E" w14:textId="77777777" w:rsidR="00650259" w:rsidRDefault="005D6CC7" w:rsidP="00DF77C1">
                <w:r w:rsidRPr="005D6CC7">
                  <w:t>Submitted by</w:t>
                </w:r>
              </w:p>
            </w:tc>
          </w:sdtContent>
        </w:sdt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74565598" w14:textId="77777777" w:rsidR="00650259" w:rsidRPr="00846B76" w:rsidRDefault="00650259" w:rsidP="00DF77C1">
            <w:pPr>
              <w:spacing w:before="120"/>
            </w:pPr>
          </w:p>
        </w:tc>
      </w:tr>
      <w:tr w:rsidR="00650259" w:rsidRPr="00846B76" w14:paraId="73B2BF57" w14:textId="77777777" w:rsidTr="00DF77C1">
        <w:sdt>
          <w:sdtPr>
            <w:id w:val="-919250154"/>
            <w:placeholder>
              <w:docPart w:val="19A7634DAAA541C38300221EE155D7DA"/>
            </w:placeholder>
            <w:temporary/>
            <w:showingPlcHdr/>
            <w15:appearance w15:val="hidden"/>
          </w:sdtPr>
          <w:sdtContent>
            <w:tc>
              <w:tcPr>
                <w:tcW w:w="1538" w:type="pct"/>
                <w:vAlign w:val="bottom"/>
              </w:tcPr>
              <w:p w14:paraId="4383E7C3" w14:textId="77777777" w:rsidR="00650259" w:rsidRPr="00846B76" w:rsidRDefault="005D6CC7" w:rsidP="00DF77C1">
                <w:r w:rsidRPr="005D6CC7">
                  <w:t>Phone</w:t>
                </w:r>
              </w:p>
            </w:tc>
          </w:sdtContent>
        </w:sdt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365EF391" w14:textId="77777777" w:rsidR="00650259" w:rsidRPr="00846B76" w:rsidRDefault="00650259" w:rsidP="00DF77C1">
            <w:pPr>
              <w:spacing w:before="120"/>
            </w:pPr>
          </w:p>
        </w:tc>
      </w:tr>
      <w:tr w:rsidR="00650259" w:rsidRPr="00846B76" w14:paraId="19E698AF" w14:textId="77777777" w:rsidTr="00DF77C1">
        <w:sdt>
          <w:sdtPr>
            <w:id w:val="-322891068"/>
            <w:placeholder>
              <w:docPart w:val="EBC7F89F12CF429FAF829B146BC8FDF2"/>
            </w:placeholder>
            <w:temporary/>
            <w:showingPlcHdr/>
            <w15:appearance w15:val="hidden"/>
          </w:sdtPr>
          <w:sdtContent>
            <w:tc>
              <w:tcPr>
                <w:tcW w:w="1538" w:type="pct"/>
                <w:vAlign w:val="bottom"/>
              </w:tcPr>
              <w:p w14:paraId="2B635941" w14:textId="77777777" w:rsidR="00650259" w:rsidRPr="00846B76" w:rsidRDefault="005D6CC7" w:rsidP="00DF77C1">
                <w:r w:rsidRPr="005D6CC7">
                  <w:t>Email</w:t>
                </w:r>
              </w:p>
            </w:tc>
          </w:sdtContent>
        </w:sdt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1D63D4C7" w14:textId="77777777" w:rsidR="00650259" w:rsidRPr="00846B76" w:rsidRDefault="00650259" w:rsidP="00DF77C1">
            <w:pPr>
              <w:spacing w:before="120"/>
            </w:pPr>
          </w:p>
        </w:tc>
      </w:tr>
      <w:tr w:rsidR="00650259" w:rsidRPr="00846B76" w14:paraId="4D012CCC" w14:textId="77777777" w:rsidTr="00DF77C1">
        <w:sdt>
          <w:sdtPr>
            <w:id w:val="-161320991"/>
            <w:placeholder>
              <w:docPart w:val="C6A75781287A41E8B817CD991873E0BD"/>
            </w:placeholder>
            <w:temporary/>
            <w:showingPlcHdr/>
            <w15:appearance w15:val="hidden"/>
          </w:sdtPr>
          <w:sdtContent>
            <w:tc>
              <w:tcPr>
                <w:tcW w:w="1538" w:type="pct"/>
                <w:vAlign w:val="bottom"/>
              </w:tcPr>
              <w:p w14:paraId="3E7C2281" w14:textId="77777777" w:rsidR="00650259" w:rsidRPr="00846B76" w:rsidRDefault="005D6CC7" w:rsidP="00DF77C1">
                <w:r w:rsidRPr="005D6CC7">
                  <w:t>Send Check to (name)</w:t>
                </w:r>
              </w:p>
            </w:tc>
          </w:sdtContent>
        </w:sdt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3B4479CB" w14:textId="77777777" w:rsidR="00650259" w:rsidRPr="00846B76" w:rsidRDefault="00650259" w:rsidP="00DF77C1">
            <w:pPr>
              <w:spacing w:before="120"/>
            </w:pPr>
          </w:p>
        </w:tc>
      </w:tr>
      <w:tr w:rsidR="00650259" w:rsidRPr="00846B76" w14:paraId="3FC0EB39" w14:textId="77777777" w:rsidTr="00DF77C1">
        <w:sdt>
          <w:sdtPr>
            <w:id w:val="-1800907052"/>
            <w:placeholder>
              <w:docPart w:val="7B93AD8E4DFA49F4B6142FE62C0BC3F0"/>
            </w:placeholder>
            <w:temporary/>
            <w:showingPlcHdr/>
            <w15:appearance w15:val="hidden"/>
          </w:sdtPr>
          <w:sdtContent>
            <w:tc>
              <w:tcPr>
                <w:tcW w:w="1538" w:type="pct"/>
                <w:vAlign w:val="bottom"/>
              </w:tcPr>
              <w:p w14:paraId="412075F6" w14:textId="77777777" w:rsidR="00650259" w:rsidRPr="00846B76" w:rsidRDefault="005D6CC7" w:rsidP="00DF77C1">
                <w:r w:rsidRPr="005D6CC7">
                  <w:t>Address</w:t>
                </w:r>
              </w:p>
            </w:tc>
          </w:sdtContent>
        </w:sdt>
        <w:tc>
          <w:tcPr>
            <w:tcW w:w="346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55A2EC5" w14:textId="77777777" w:rsidR="00650259" w:rsidRPr="00846B76" w:rsidRDefault="00650259" w:rsidP="00DF77C1">
            <w:pPr>
              <w:spacing w:before="120"/>
            </w:pPr>
          </w:p>
        </w:tc>
      </w:tr>
      <w:tr w:rsidR="00806FF3" w:rsidRPr="00846B76" w14:paraId="318F847A" w14:textId="77777777" w:rsidTr="00DF77C1">
        <w:sdt>
          <w:sdtPr>
            <w:id w:val="-812094125"/>
            <w:placeholder>
              <w:docPart w:val="CFB9A077650A41C0B1490D015C31FABF"/>
            </w:placeholder>
            <w:temporary/>
            <w:showingPlcHdr/>
            <w15:appearance w15:val="hidden"/>
          </w:sdtPr>
          <w:sdtContent>
            <w:tc>
              <w:tcPr>
                <w:tcW w:w="1538" w:type="pct"/>
                <w:vAlign w:val="bottom"/>
              </w:tcPr>
              <w:p w14:paraId="670CB143" w14:textId="77777777" w:rsidR="00806FF3" w:rsidRPr="00846B76" w:rsidRDefault="005D6CC7" w:rsidP="00DF77C1">
                <w:r w:rsidRPr="005D6CC7">
                  <w:t>City/State/Zip</w:t>
                </w:r>
              </w:p>
            </w:tc>
          </w:sdtContent>
        </w:sdt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6CF94316" w14:textId="77777777" w:rsidR="00806FF3" w:rsidRPr="00846B76" w:rsidRDefault="00806FF3" w:rsidP="00DF77C1">
            <w:pPr>
              <w:spacing w:before="120"/>
            </w:pPr>
          </w:p>
        </w:tc>
      </w:tr>
    </w:tbl>
    <w:p w14:paraId="69D9FBEF" w14:textId="77777777" w:rsidR="00806FF3" w:rsidRDefault="00806FF3" w:rsidP="0073326A">
      <w:pPr>
        <w:spacing w:after="0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1"/>
        <w:gridCol w:w="359"/>
        <w:gridCol w:w="2340"/>
      </w:tblGrid>
      <w:tr w:rsidR="00806FF3" w:rsidRPr="00846B76" w14:paraId="6C047205" w14:textId="77777777" w:rsidTr="005D6CC7">
        <w:tc>
          <w:tcPr>
            <w:tcW w:w="3558" w:type="pct"/>
            <w:vAlign w:val="bottom"/>
          </w:tcPr>
          <w:p w14:paraId="6AA2E1D4" w14:textId="3B1706F9" w:rsidR="00806FF3" w:rsidRPr="00846B76" w:rsidRDefault="005C2189" w:rsidP="005D6CC7">
            <w:r>
              <w:t>School or Course complete</w:t>
            </w:r>
          </w:p>
        </w:tc>
        <w:tc>
          <w:tcPr>
            <w:tcW w:w="192" w:type="pct"/>
          </w:tcPr>
          <w:p w14:paraId="05BE7256" w14:textId="77777777" w:rsidR="00806FF3" w:rsidRPr="00846B76" w:rsidRDefault="00806FF3" w:rsidP="00806FF3">
            <w:pPr>
              <w:spacing w:before="240"/>
            </w:pPr>
          </w:p>
        </w:tc>
        <w:tc>
          <w:tcPr>
            <w:tcW w:w="1250" w:type="pct"/>
            <w:vAlign w:val="bottom"/>
          </w:tcPr>
          <w:p w14:paraId="76350B6E" w14:textId="11784972" w:rsidR="00806FF3" w:rsidRPr="00846B76" w:rsidRDefault="005C2189" w:rsidP="005D6CC7">
            <w:pPr>
              <w:jc w:val="right"/>
            </w:pPr>
            <w:r>
              <w:t>DATE</w:t>
            </w:r>
          </w:p>
        </w:tc>
      </w:tr>
      <w:tr w:rsidR="00806FF3" w:rsidRPr="00846B76" w14:paraId="50B6E490" w14:textId="77777777" w:rsidTr="00806FF3">
        <w:tc>
          <w:tcPr>
            <w:tcW w:w="3558" w:type="pct"/>
            <w:tcBorders>
              <w:bottom w:val="single" w:sz="4" w:space="0" w:color="auto"/>
            </w:tcBorders>
          </w:tcPr>
          <w:p w14:paraId="01971BC9" w14:textId="77777777" w:rsidR="00806FF3" w:rsidRPr="00846B76" w:rsidRDefault="00806FF3" w:rsidP="00806FF3">
            <w:pPr>
              <w:spacing w:before="120"/>
            </w:pPr>
          </w:p>
        </w:tc>
        <w:tc>
          <w:tcPr>
            <w:tcW w:w="192" w:type="pct"/>
          </w:tcPr>
          <w:p w14:paraId="1D11AC23" w14:textId="77777777" w:rsidR="00806FF3" w:rsidRPr="00846B76" w:rsidRDefault="00806FF3" w:rsidP="00806FF3">
            <w:pPr>
              <w:spacing w:before="120"/>
            </w:pPr>
          </w:p>
        </w:tc>
        <w:tc>
          <w:tcPr>
            <w:tcW w:w="1250" w:type="pct"/>
            <w:tcBorders>
              <w:bottom w:val="single" w:sz="4" w:space="0" w:color="auto"/>
            </w:tcBorders>
          </w:tcPr>
          <w:p w14:paraId="4A058472" w14:textId="77777777" w:rsidR="00806FF3" w:rsidRPr="00846B76" w:rsidRDefault="00806FF3" w:rsidP="00806FF3">
            <w:pPr>
              <w:spacing w:before="120"/>
            </w:pPr>
          </w:p>
        </w:tc>
      </w:tr>
      <w:tr w:rsidR="00806FF3" w:rsidRPr="00846B76" w14:paraId="7157DED2" w14:textId="77777777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14:paraId="136B5410" w14:textId="77777777" w:rsidR="00806FF3" w:rsidRPr="00846B76" w:rsidRDefault="00806FF3" w:rsidP="00806FF3">
            <w:pPr>
              <w:spacing w:before="120"/>
            </w:pPr>
          </w:p>
        </w:tc>
        <w:tc>
          <w:tcPr>
            <w:tcW w:w="192" w:type="pct"/>
          </w:tcPr>
          <w:p w14:paraId="1784A4EF" w14:textId="77777777" w:rsidR="00806FF3" w:rsidRPr="00846B76" w:rsidRDefault="00806FF3" w:rsidP="00806FF3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56B8245D" w14:textId="77777777" w:rsidR="00806FF3" w:rsidRPr="00846B76" w:rsidRDefault="00806FF3" w:rsidP="00806FF3">
            <w:pPr>
              <w:spacing w:before="120"/>
            </w:pPr>
          </w:p>
        </w:tc>
      </w:tr>
      <w:tr w:rsidR="00806FF3" w:rsidRPr="00846B76" w14:paraId="4DD5E802" w14:textId="77777777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14:paraId="530C12BA" w14:textId="77777777" w:rsidR="00806FF3" w:rsidRPr="00846B76" w:rsidRDefault="00806FF3" w:rsidP="00806FF3">
            <w:pPr>
              <w:spacing w:before="120"/>
            </w:pPr>
          </w:p>
        </w:tc>
        <w:tc>
          <w:tcPr>
            <w:tcW w:w="192" w:type="pct"/>
          </w:tcPr>
          <w:p w14:paraId="11374DE7" w14:textId="77777777" w:rsidR="00806FF3" w:rsidRPr="00846B76" w:rsidRDefault="00806FF3" w:rsidP="00806FF3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11B452B7" w14:textId="77777777" w:rsidR="00806FF3" w:rsidRPr="00846B76" w:rsidRDefault="00806FF3" w:rsidP="00806FF3">
            <w:pPr>
              <w:spacing w:before="120"/>
            </w:pPr>
          </w:p>
        </w:tc>
      </w:tr>
      <w:tr w:rsidR="00806FF3" w:rsidRPr="00846B76" w14:paraId="6A0398F7" w14:textId="77777777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14:paraId="6358AD54" w14:textId="77777777" w:rsidR="00806FF3" w:rsidRPr="00846B76" w:rsidRDefault="00806FF3" w:rsidP="00806FF3">
            <w:pPr>
              <w:spacing w:before="120"/>
            </w:pPr>
          </w:p>
        </w:tc>
        <w:tc>
          <w:tcPr>
            <w:tcW w:w="192" w:type="pct"/>
          </w:tcPr>
          <w:p w14:paraId="5BFE4D06" w14:textId="77777777" w:rsidR="00806FF3" w:rsidRPr="00846B76" w:rsidRDefault="00806FF3" w:rsidP="00806FF3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45DDD365" w14:textId="77777777" w:rsidR="00806FF3" w:rsidRPr="00846B76" w:rsidRDefault="00806FF3" w:rsidP="00806FF3">
            <w:pPr>
              <w:spacing w:before="120"/>
            </w:pPr>
          </w:p>
        </w:tc>
      </w:tr>
      <w:tr w:rsidR="00806FF3" w:rsidRPr="00846B76" w14:paraId="7281E9B3" w14:textId="77777777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14:paraId="27101C51" w14:textId="77777777" w:rsidR="00806FF3" w:rsidRPr="00846B76" w:rsidRDefault="00806FF3" w:rsidP="00806FF3">
            <w:pPr>
              <w:spacing w:before="120"/>
            </w:pPr>
          </w:p>
        </w:tc>
        <w:tc>
          <w:tcPr>
            <w:tcW w:w="192" w:type="pct"/>
          </w:tcPr>
          <w:p w14:paraId="301B0813" w14:textId="77777777" w:rsidR="00806FF3" w:rsidRPr="00846B76" w:rsidRDefault="00806FF3" w:rsidP="00806FF3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181180AB" w14:textId="77777777" w:rsidR="00806FF3" w:rsidRPr="00846B76" w:rsidRDefault="00806FF3" w:rsidP="00806FF3">
            <w:pPr>
              <w:spacing w:before="120"/>
            </w:pPr>
          </w:p>
        </w:tc>
      </w:tr>
      <w:tr w:rsidR="00806FF3" w:rsidRPr="00846B76" w14:paraId="01B6153A" w14:textId="77777777" w:rsidTr="00C72268">
        <w:sdt>
          <w:sdtPr>
            <w:id w:val="-1349872469"/>
            <w:placeholder>
              <w:docPart w:val="6D5F705D9581400F834EFDE2D48CBA9F"/>
            </w:placeholder>
            <w:temporary/>
            <w:showingPlcHdr/>
            <w15:appearance w15:val="hidden"/>
          </w:sdtPr>
          <w:sdtContent>
            <w:tc>
              <w:tcPr>
                <w:tcW w:w="3558" w:type="pct"/>
                <w:tcBorders>
                  <w:top w:val="single" w:sz="4" w:space="0" w:color="auto"/>
                </w:tcBorders>
                <w:vAlign w:val="bottom"/>
              </w:tcPr>
              <w:p w14:paraId="7CEF6019" w14:textId="77777777" w:rsidR="00806FF3" w:rsidRPr="00846B76" w:rsidRDefault="00C72268" w:rsidP="00C72268">
                <w:pPr>
                  <w:jc w:val="right"/>
                </w:pPr>
                <w:r w:rsidRPr="00C72268">
                  <w:t>Total</w:t>
                </w:r>
              </w:p>
            </w:tc>
          </w:sdtContent>
        </w:sdt>
        <w:tc>
          <w:tcPr>
            <w:tcW w:w="192" w:type="pct"/>
          </w:tcPr>
          <w:p w14:paraId="0646AAD4" w14:textId="77777777" w:rsidR="00806FF3" w:rsidRPr="00846B76" w:rsidRDefault="00806FF3" w:rsidP="00806FF3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60143159" w14:textId="77777777" w:rsidR="00806FF3" w:rsidRPr="00846B76" w:rsidRDefault="00806FF3" w:rsidP="00806FF3">
            <w:pPr>
              <w:spacing w:before="120"/>
            </w:pPr>
          </w:p>
        </w:tc>
      </w:tr>
    </w:tbl>
    <w:p w14:paraId="41590925" w14:textId="77777777" w:rsidR="00806FF3" w:rsidRPr="00732B16" w:rsidRDefault="00806FF3" w:rsidP="0073326A">
      <w:pPr>
        <w:spacing w:after="0"/>
        <w:rPr>
          <w:sz w:val="22"/>
        </w:rPr>
      </w:pPr>
    </w:p>
    <w:tbl>
      <w:tblPr>
        <w:tblStyle w:val="TableGri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62"/>
        <w:gridCol w:w="189"/>
        <w:gridCol w:w="1412"/>
        <w:gridCol w:w="1138"/>
        <w:gridCol w:w="1938"/>
        <w:gridCol w:w="896"/>
        <w:gridCol w:w="1795"/>
      </w:tblGrid>
      <w:tr w:rsidR="00B160CA" w:rsidRPr="00846B76" w14:paraId="6A7A358C" w14:textId="77777777" w:rsidTr="005D6CC7">
        <w:sdt>
          <w:sdtPr>
            <w:id w:val="1643931893"/>
            <w:placeholder>
              <w:docPart w:val="02B3FDB58FA04C30AAB78295C3AA2B60"/>
            </w:placeholder>
            <w:temporary/>
            <w:showingPlcHdr/>
            <w15:appearance w15:val="hidden"/>
          </w:sdtPr>
          <w:sdtContent>
            <w:tc>
              <w:tcPr>
                <w:tcW w:w="5000" w:type="pct"/>
                <w:gridSpan w:val="7"/>
                <w:shd w:val="clear" w:color="auto" w:fill="731F1C" w:themeFill="accent5"/>
                <w:vAlign w:val="center"/>
              </w:tcPr>
              <w:p w14:paraId="0FC09754" w14:textId="77777777" w:rsidR="00B160CA" w:rsidRPr="005D6CC7" w:rsidRDefault="005D6CC7" w:rsidP="005D6CC7">
                <w:pPr>
                  <w:pStyle w:val="Heading1"/>
                </w:pPr>
                <w:r w:rsidRPr="005D6CC7">
                  <w:t>Treasurer Use Only</w:t>
                </w:r>
              </w:p>
            </w:tc>
          </w:sdtContent>
        </w:sdt>
      </w:tr>
      <w:tr w:rsidR="00B160CA" w:rsidRPr="00846B76" w14:paraId="4E298EFC" w14:textId="77777777" w:rsidTr="005D6CC7">
        <w:sdt>
          <w:sdtPr>
            <w:id w:val="1753941409"/>
            <w:placeholder>
              <w:docPart w:val="3CBC9E3C6E5D4C8E997F7E8391386CE5"/>
            </w:placeholder>
            <w:temporary/>
            <w:showingPlcHdr/>
            <w15:appearance w15:val="hidden"/>
          </w:sdtPr>
          <w:sdtContent>
            <w:tc>
              <w:tcPr>
                <w:tcW w:w="1052" w:type="pct"/>
                <w:vAlign w:val="bottom"/>
              </w:tcPr>
              <w:p w14:paraId="6D65395D" w14:textId="77777777" w:rsidR="00B160CA" w:rsidRPr="00846B76" w:rsidRDefault="005D6CC7" w:rsidP="005D6CC7">
                <w:r w:rsidRPr="005D6CC7">
                  <w:t>Check Number</w:t>
                </w:r>
              </w:p>
            </w:tc>
          </w:sdtContent>
        </w:sdt>
        <w:tc>
          <w:tcPr>
            <w:tcW w:w="859" w:type="pct"/>
            <w:gridSpan w:val="2"/>
            <w:tcBorders>
              <w:top w:val="nil"/>
              <w:bottom w:val="single" w:sz="2" w:space="0" w:color="auto"/>
            </w:tcBorders>
            <w:vAlign w:val="bottom"/>
          </w:tcPr>
          <w:p w14:paraId="5F568823" w14:textId="77777777" w:rsidR="00B160CA" w:rsidRPr="00846B76" w:rsidRDefault="00B160CA" w:rsidP="005D6CC7">
            <w:pPr>
              <w:spacing w:before="240"/>
            </w:pPr>
          </w:p>
        </w:tc>
        <w:sdt>
          <w:sdtPr>
            <w:id w:val="1513030952"/>
            <w:placeholder>
              <w:docPart w:val="DB286611DD484846BEC0F1DB0F6CC683"/>
            </w:placeholder>
            <w:temporary/>
            <w:showingPlcHdr/>
            <w15:appearance w15:val="hidden"/>
          </w:sdtPr>
          <w:sdtContent>
            <w:tc>
              <w:tcPr>
                <w:tcW w:w="608" w:type="pct"/>
                <w:vAlign w:val="bottom"/>
              </w:tcPr>
              <w:p w14:paraId="15B1A186" w14:textId="77777777" w:rsidR="00B160CA" w:rsidRPr="00846B76" w:rsidRDefault="005D6CC7" w:rsidP="005D6CC7">
                <w:r w:rsidRPr="005D6CC7">
                  <w:t>Amount</w:t>
                </w:r>
              </w:p>
            </w:tc>
          </w:sdtContent>
        </w:sdt>
        <w:tc>
          <w:tcPr>
            <w:tcW w:w="1039" w:type="pct"/>
            <w:tcBorders>
              <w:top w:val="nil"/>
              <w:bottom w:val="single" w:sz="2" w:space="0" w:color="auto"/>
            </w:tcBorders>
            <w:vAlign w:val="bottom"/>
          </w:tcPr>
          <w:p w14:paraId="5A8E605A" w14:textId="77777777" w:rsidR="00B160CA" w:rsidRPr="00846B76" w:rsidRDefault="00B160CA" w:rsidP="005D6CC7">
            <w:pPr>
              <w:spacing w:before="240"/>
            </w:pPr>
          </w:p>
        </w:tc>
        <w:sdt>
          <w:sdtPr>
            <w:id w:val="-1183045000"/>
            <w:placeholder>
              <w:docPart w:val="0E1C4C74BBF645709E9267501BB171E6"/>
            </w:placeholder>
            <w:temporary/>
            <w:showingPlcHdr/>
            <w15:appearance w15:val="hidden"/>
          </w:sdtPr>
          <w:sdtContent>
            <w:tc>
              <w:tcPr>
                <w:tcW w:w="480" w:type="pct"/>
                <w:vAlign w:val="bottom"/>
              </w:tcPr>
              <w:p w14:paraId="23135243" w14:textId="77777777" w:rsidR="00B160CA" w:rsidRPr="00846B76" w:rsidRDefault="005D6CC7" w:rsidP="005D6CC7">
                <w:r w:rsidRPr="005D6CC7">
                  <w:t>Date</w:t>
                </w:r>
              </w:p>
            </w:tc>
          </w:sdtContent>
        </w:sdt>
        <w:tc>
          <w:tcPr>
            <w:tcW w:w="962" w:type="pct"/>
            <w:tcBorders>
              <w:top w:val="nil"/>
              <w:bottom w:val="single" w:sz="2" w:space="0" w:color="auto"/>
            </w:tcBorders>
            <w:vAlign w:val="bottom"/>
          </w:tcPr>
          <w:p w14:paraId="37478797" w14:textId="77777777" w:rsidR="00B160CA" w:rsidRPr="00846B76" w:rsidRDefault="00B160CA" w:rsidP="005D6CC7">
            <w:pPr>
              <w:spacing w:before="240"/>
            </w:pPr>
          </w:p>
        </w:tc>
      </w:tr>
      <w:tr w:rsidR="00B160CA" w:rsidRPr="00846B76" w14:paraId="701CC138" w14:textId="77777777" w:rsidTr="005D6CC7">
        <w:sdt>
          <w:sdtPr>
            <w:id w:val="1330795787"/>
            <w:placeholder>
              <w:docPart w:val="C5B941C6DDF34CDCA756B90D49F66B68"/>
            </w:placeholder>
            <w:temporary/>
            <w:showingPlcHdr/>
            <w15:appearance w15:val="hidden"/>
          </w:sdtPr>
          <w:sdtContent>
            <w:tc>
              <w:tcPr>
                <w:tcW w:w="1154" w:type="pct"/>
                <w:gridSpan w:val="2"/>
                <w:vAlign w:val="bottom"/>
              </w:tcPr>
              <w:p w14:paraId="2B5F3F4D" w14:textId="77777777" w:rsidR="00B160CA" w:rsidRPr="00B160CA" w:rsidRDefault="005D6CC7" w:rsidP="005D6CC7">
                <w:r w:rsidRPr="005D6CC7">
                  <w:t>Budget Category</w:t>
                </w:r>
              </w:p>
            </w:tc>
          </w:sdtContent>
        </w:sdt>
        <w:tc>
          <w:tcPr>
            <w:tcW w:w="3846" w:type="pct"/>
            <w:gridSpan w:val="5"/>
            <w:tcBorders>
              <w:top w:val="nil"/>
              <w:bottom w:val="single" w:sz="2" w:space="0" w:color="auto"/>
            </w:tcBorders>
            <w:vAlign w:val="bottom"/>
          </w:tcPr>
          <w:p w14:paraId="000C3A14" w14:textId="77777777" w:rsidR="00B160CA" w:rsidRDefault="00B160CA" w:rsidP="005D6CC7">
            <w:pPr>
              <w:spacing w:before="240"/>
            </w:pPr>
          </w:p>
        </w:tc>
      </w:tr>
      <w:tr w:rsidR="00B160CA" w:rsidRPr="00B160CA" w14:paraId="7816D21C" w14:textId="77777777" w:rsidTr="005D6CC7">
        <w:tc>
          <w:tcPr>
            <w:tcW w:w="1154" w:type="pct"/>
            <w:gridSpan w:val="2"/>
            <w:vAlign w:val="bottom"/>
          </w:tcPr>
          <w:p w14:paraId="1A2D64C7" w14:textId="77777777" w:rsidR="00B160CA" w:rsidRPr="00B160CA" w:rsidRDefault="00B160CA" w:rsidP="005D6CC7">
            <w:pPr>
              <w:rPr>
                <w:sz w:val="22"/>
              </w:rPr>
            </w:pPr>
          </w:p>
        </w:tc>
        <w:tc>
          <w:tcPr>
            <w:tcW w:w="3846" w:type="pct"/>
            <w:gridSpan w:val="5"/>
            <w:tcBorders>
              <w:top w:val="single" w:sz="2" w:space="0" w:color="auto"/>
              <w:bottom w:val="double" w:sz="4" w:space="0" w:color="auto"/>
            </w:tcBorders>
            <w:vAlign w:val="bottom"/>
          </w:tcPr>
          <w:p w14:paraId="5A7FE8E7" w14:textId="77777777" w:rsidR="00B160CA" w:rsidRPr="00B160CA" w:rsidRDefault="00B160CA" w:rsidP="005D6CC7">
            <w:pPr>
              <w:rPr>
                <w:sz w:val="22"/>
              </w:rPr>
            </w:pPr>
          </w:p>
        </w:tc>
      </w:tr>
    </w:tbl>
    <w:p w14:paraId="1E878777" w14:textId="77777777" w:rsidR="00CE6104" w:rsidRPr="00732B16" w:rsidRDefault="00CE6104" w:rsidP="00E677FE">
      <w:pPr>
        <w:spacing w:after="0"/>
        <w:rPr>
          <w:sz w:val="12"/>
          <w:szCs w:val="16"/>
        </w:rPr>
      </w:pPr>
    </w:p>
    <w:sectPr w:rsidR="00CE6104" w:rsidRPr="00732B16" w:rsidSect="0073326A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019423" w14:textId="77777777" w:rsidR="002260C7" w:rsidRDefault="002260C7" w:rsidP="00650259">
      <w:pPr>
        <w:spacing w:after="0" w:line="240" w:lineRule="auto"/>
      </w:pPr>
      <w:r>
        <w:separator/>
      </w:r>
    </w:p>
  </w:endnote>
  <w:endnote w:type="continuationSeparator" w:id="0">
    <w:p w14:paraId="4416AD26" w14:textId="77777777" w:rsidR="002260C7" w:rsidRDefault="002260C7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2E40B25-94C5-4DE0-9829-40BDA023D754}"/>
    <w:embedBold r:id="rId2" w:fontKey="{2CD17692-2102-48DB-8980-500035D9F4C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8FC4905-F21F-4E8B-80EF-368E68799D57}"/>
    <w:embedBold r:id="rId4" w:fontKey="{CB025B65-2378-4CAB-B210-6D4C07E79EF9}"/>
    <w:embedItalic r:id="rId5" w:fontKey="{DB78E05E-9EA4-489B-81B3-BD7AF3E005D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F12BF928-8D71-48FF-86AF-5A40CDCD70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3326A" w:rsidRPr="0073326A" w14:paraId="2DECE15A" w14:textId="77777777" w:rsidTr="00C4167A">
      <w:tc>
        <w:tcPr>
          <w:tcW w:w="4675" w:type="dxa"/>
          <w:vAlign w:val="center"/>
        </w:tcPr>
        <w:p w14:paraId="72F46876" w14:textId="77777777" w:rsidR="0073326A" w:rsidRDefault="00DF77C1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ABATE of Washington</w:t>
          </w:r>
        </w:p>
        <w:p w14:paraId="2B36AAFF" w14:textId="6008E7C3" w:rsidR="00DF77C1" w:rsidRPr="0073326A" w:rsidRDefault="00DF77C1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P.O. Box 8369 Tacoma, WA  98419</w:t>
          </w:r>
        </w:p>
      </w:tc>
      <w:tc>
        <w:tcPr>
          <w:tcW w:w="4675" w:type="dxa"/>
          <w:vAlign w:val="center"/>
        </w:tcPr>
        <w:p w14:paraId="6B4AC177" w14:textId="77777777"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73326A">
            <w:rPr>
              <w:noProof/>
              <w:sz w:val="18"/>
              <w:szCs w:val="24"/>
            </w:rPr>
            <w:drawing>
              <wp:inline distT="0" distB="0" distL="0" distR="0" wp14:anchorId="451FA542" wp14:editId="194F48CF">
                <wp:extent cx="1280160" cy="381025"/>
                <wp:effectExtent l="0" t="0" r="0" b="0"/>
                <wp:docPr id="9" name="Pictur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381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38DFB8E" w14:textId="77777777" w:rsidR="0073326A" w:rsidRDefault="0073326A" w:rsidP="0073326A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D54656" w14:textId="77777777" w:rsidR="002260C7" w:rsidRDefault="002260C7" w:rsidP="00650259">
      <w:pPr>
        <w:spacing w:after="0" w:line="240" w:lineRule="auto"/>
      </w:pPr>
      <w:r>
        <w:separator/>
      </w:r>
    </w:p>
  </w:footnote>
  <w:footnote w:type="continuationSeparator" w:id="0">
    <w:p w14:paraId="6F024236" w14:textId="77777777" w:rsidR="002260C7" w:rsidRDefault="002260C7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8000"/>
    </w:tblGrid>
    <w:tr w:rsidR="00713D1C" w:rsidRPr="00713D1C" w14:paraId="1ED1F7EE" w14:textId="77777777" w:rsidTr="00335230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383AFF7E" w14:textId="77777777" w:rsidR="00576892" w:rsidRPr="00713D1C" w:rsidRDefault="00AB0BCC" w:rsidP="00713D1C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713D1C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7DC32421" wp14:editId="367DADED">
                <wp:extent cx="640080" cy="384347"/>
                <wp:effectExtent l="0" t="0" r="7620" b="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3843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1035071668"/>
          <w:placeholder>
            <w:docPart w:val="2DC46BD9341E45AD8098437589F51C93"/>
          </w:placeholder>
          <w:temporary/>
          <w:showingPlcHdr/>
          <w15:appearance w15:val="hidden"/>
        </w:sdtPr>
        <w:sdtContent>
          <w:tc>
            <w:tcPr>
              <w:tcW w:w="8000" w:type="dxa"/>
              <w:shd w:val="clear" w:color="auto" w:fill="731F1C" w:themeFill="accent5"/>
              <w:vAlign w:val="center"/>
            </w:tcPr>
            <w:p w14:paraId="4A685000" w14:textId="77777777" w:rsidR="00576892" w:rsidRPr="00732B16" w:rsidRDefault="00713D1C" w:rsidP="00732B16">
              <w:pPr>
                <w:pStyle w:val="Header"/>
              </w:pPr>
              <w:r w:rsidRPr="00732B16">
                <w:t>Reimbursement Form</w:t>
              </w:r>
            </w:p>
          </w:tc>
        </w:sdtContent>
      </w:sdt>
    </w:tr>
  </w:tbl>
  <w:p w14:paraId="78211676" w14:textId="77777777" w:rsidR="00650259" w:rsidRDefault="00650259" w:rsidP="00713D1C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64657405">
    <w:abstractNumId w:val="11"/>
  </w:num>
  <w:num w:numId="2" w16cid:durableId="1760522520">
    <w:abstractNumId w:val="7"/>
  </w:num>
  <w:num w:numId="3" w16cid:durableId="1522863090">
    <w:abstractNumId w:val="15"/>
  </w:num>
  <w:num w:numId="4" w16cid:durableId="380834094">
    <w:abstractNumId w:val="12"/>
  </w:num>
  <w:num w:numId="5" w16cid:durableId="215240655">
    <w:abstractNumId w:val="13"/>
  </w:num>
  <w:num w:numId="6" w16cid:durableId="981427373">
    <w:abstractNumId w:val="19"/>
  </w:num>
  <w:num w:numId="7" w16cid:durableId="920721788">
    <w:abstractNumId w:val="6"/>
  </w:num>
  <w:num w:numId="8" w16cid:durableId="395202040">
    <w:abstractNumId w:val="10"/>
  </w:num>
  <w:num w:numId="9" w16cid:durableId="708144548">
    <w:abstractNumId w:val="17"/>
  </w:num>
  <w:num w:numId="10" w16cid:durableId="333150905">
    <w:abstractNumId w:val="1"/>
  </w:num>
  <w:num w:numId="11" w16cid:durableId="806315467">
    <w:abstractNumId w:val="5"/>
  </w:num>
  <w:num w:numId="12" w16cid:durableId="1573197802">
    <w:abstractNumId w:val="0"/>
  </w:num>
  <w:num w:numId="13" w16cid:durableId="1775203607">
    <w:abstractNumId w:val="2"/>
  </w:num>
  <w:num w:numId="14" w16cid:durableId="366222715">
    <w:abstractNumId w:val="9"/>
  </w:num>
  <w:num w:numId="15" w16cid:durableId="712770293">
    <w:abstractNumId w:val="8"/>
  </w:num>
  <w:num w:numId="16" w16cid:durableId="1534339984">
    <w:abstractNumId w:val="16"/>
  </w:num>
  <w:num w:numId="17" w16cid:durableId="400103224">
    <w:abstractNumId w:val="3"/>
  </w:num>
  <w:num w:numId="18" w16cid:durableId="1884052695">
    <w:abstractNumId w:val="21"/>
  </w:num>
  <w:num w:numId="19" w16cid:durableId="1198473691">
    <w:abstractNumId w:val="18"/>
  </w:num>
  <w:num w:numId="20" w16cid:durableId="1393694466">
    <w:abstractNumId w:val="14"/>
  </w:num>
  <w:num w:numId="21" w16cid:durableId="433136449">
    <w:abstractNumId w:val="20"/>
  </w:num>
  <w:num w:numId="22" w16cid:durableId="1475443833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7C1"/>
    <w:rsid w:val="00052382"/>
    <w:rsid w:val="0006568A"/>
    <w:rsid w:val="00076F0F"/>
    <w:rsid w:val="00084253"/>
    <w:rsid w:val="00097520"/>
    <w:rsid w:val="000A3F42"/>
    <w:rsid w:val="000D0DD4"/>
    <w:rsid w:val="000D1F49"/>
    <w:rsid w:val="001727CA"/>
    <w:rsid w:val="001B3749"/>
    <w:rsid w:val="002260C7"/>
    <w:rsid w:val="00290F5E"/>
    <w:rsid w:val="002C56E6"/>
    <w:rsid w:val="00335230"/>
    <w:rsid w:val="00361E11"/>
    <w:rsid w:val="003868A7"/>
    <w:rsid w:val="003B4744"/>
    <w:rsid w:val="003F0847"/>
    <w:rsid w:val="003F55D9"/>
    <w:rsid w:val="0040090B"/>
    <w:rsid w:val="0046302A"/>
    <w:rsid w:val="00487D2D"/>
    <w:rsid w:val="004D5D62"/>
    <w:rsid w:val="005112D0"/>
    <w:rsid w:val="00577E06"/>
    <w:rsid w:val="005A3BF7"/>
    <w:rsid w:val="005C2189"/>
    <w:rsid w:val="005D6CC7"/>
    <w:rsid w:val="005F2035"/>
    <w:rsid w:val="005F7990"/>
    <w:rsid w:val="0063739C"/>
    <w:rsid w:val="00650259"/>
    <w:rsid w:val="00651C81"/>
    <w:rsid w:val="006E62D8"/>
    <w:rsid w:val="00713D1C"/>
    <w:rsid w:val="00732B16"/>
    <w:rsid w:val="0073326A"/>
    <w:rsid w:val="00770F25"/>
    <w:rsid w:val="007A35A8"/>
    <w:rsid w:val="007B0A85"/>
    <w:rsid w:val="007C6A52"/>
    <w:rsid w:val="00806FF3"/>
    <w:rsid w:val="0082043E"/>
    <w:rsid w:val="008E203A"/>
    <w:rsid w:val="0091229C"/>
    <w:rsid w:val="00940E73"/>
    <w:rsid w:val="00976D36"/>
    <w:rsid w:val="0098597D"/>
    <w:rsid w:val="009F619A"/>
    <w:rsid w:val="009F6DDE"/>
    <w:rsid w:val="00A32B5F"/>
    <w:rsid w:val="00A370A8"/>
    <w:rsid w:val="00A51B9A"/>
    <w:rsid w:val="00A60442"/>
    <w:rsid w:val="00AB0BCC"/>
    <w:rsid w:val="00B160CA"/>
    <w:rsid w:val="00BD4753"/>
    <w:rsid w:val="00BD5CB1"/>
    <w:rsid w:val="00BE62EE"/>
    <w:rsid w:val="00C003BA"/>
    <w:rsid w:val="00C46878"/>
    <w:rsid w:val="00C72268"/>
    <w:rsid w:val="00CB4A51"/>
    <w:rsid w:val="00CD4532"/>
    <w:rsid w:val="00CD47B0"/>
    <w:rsid w:val="00CE6104"/>
    <w:rsid w:val="00CE7918"/>
    <w:rsid w:val="00D16163"/>
    <w:rsid w:val="00DB3FAD"/>
    <w:rsid w:val="00DE018B"/>
    <w:rsid w:val="00DF77C1"/>
    <w:rsid w:val="00E61C09"/>
    <w:rsid w:val="00E677FE"/>
    <w:rsid w:val="00EB3B58"/>
    <w:rsid w:val="00EC7359"/>
    <w:rsid w:val="00EE3054"/>
    <w:rsid w:val="00F00606"/>
    <w:rsid w:val="00F01256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D836C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3326A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5C21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srdeputy.abate-ofwashington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san\AppData\Roaming\Microsoft\Templates\Reimburse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DC46BD9341E45AD8098437589F51C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288BA5-B498-4FEB-AE83-3B9D3564895E}"/>
      </w:docPartPr>
      <w:docPartBody>
        <w:p w:rsidR="002E1A3B" w:rsidRDefault="00000000">
          <w:pPr>
            <w:pStyle w:val="2DC46BD9341E45AD8098437589F51C93"/>
          </w:pPr>
          <w:r w:rsidRPr="00806FF3">
            <w:t>hansson@example.com</w:t>
          </w:r>
        </w:p>
      </w:docPartBody>
    </w:docPart>
    <w:docPart>
      <w:docPartPr>
        <w:name w:val="4E358687D2C046A9B078E9A2B01D0E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A66F4B-C98D-4294-89ED-EDC956A08E97}"/>
      </w:docPartPr>
      <w:docPartBody>
        <w:p w:rsidR="002E1A3B" w:rsidRDefault="00000000">
          <w:pPr>
            <w:pStyle w:val="4E358687D2C046A9B078E9A2B01D0ED6"/>
          </w:pPr>
          <w:r w:rsidRPr="005D6CC7">
            <w:t>Date</w:t>
          </w:r>
        </w:p>
      </w:docPartBody>
    </w:docPart>
    <w:docPart>
      <w:docPartPr>
        <w:name w:val="7ECC5721FD9244388EA21131B9407F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CA65A7-E242-40F2-908C-FF1338AB139C}"/>
      </w:docPartPr>
      <w:docPartBody>
        <w:p w:rsidR="002E1A3B" w:rsidRDefault="00000000">
          <w:pPr>
            <w:pStyle w:val="7ECC5721FD9244388EA21131B9407F45"/>
          </w:pPr>
          <w:r w:rsidRPr="005D6CC7">
            <w:t>Submitted by</w:t>
          </w:r>
        </w:p>
      </w:docPartBody>
    </w:docPart>
    <w:docPart>
      <w:docPartPr>
        <w:name w:val="19A7634DAAA541C38300221EE155D7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77F952-80A5-4DBF-BD01-22608E813F8A}"/>
      </w:docPartPr>
      <w:docPartBody>
        <w:p w:rsidR="002E1A3B" w:rsidRDefault="00000000">
          <w:pPr>
            <w:pStyle w:val="19A7634DAAA541C38300221EE155D7DA"/>
          </w:pPr>
          <w:r w:rsidRPr="005D6CC7">
            <w:t>Phone</w:t>
          </w:r>
        </w:p>
      </w:docPartBody>
    </w:docPart>
    <w:docPart>
      <w:docPartPr>
        <w:name w:val="EBC7F89F12CF429FAF829B146BC8FD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7B777-B69C-40D0-AD7F-A227C898EB1B}"/>
      </w:docPartPr>
      <w:docPartBody>
        <w:p w:rsidR="002E1A3B" w:rsidRDefault="00000000">
          <w:pPr>
            <w:pStyle w:val="EBC7F89F12CF429FAF829B146BC8FDF2"/>
          </w:pPr>
          <w:r w:rsidRPr="005D6CC7">
            <w:t>Email</w:t>
          </w:r>
        </w:p>
      </w:docPartBody>
    </w:docPart>
    <w:docPart>
      <w:docPartPr>
        <w:name w:val="C6A75781287A41E8B817CD991873E0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FF3C4E-6C92-461C-A6A3-950B7C7E43A3}"/>
      </w:docPartPr>
      <w:docPartBody>
        <w:p w:rsidR="002E1A3B" w:rsidRDefault="00000000">
          <w:pPr>
            <w:pStyle w:val="C6A75781287A41E8B817CD991873E0BD"/>
          </w:pPr>
          <w:r w:rsidRPr="005D6CC7">
            <w:t>Send Check to (name)</w:t>
          </w:r>
        </w:p>
      </w:docPartBody>
    </w:docPart>
    <w:docPart>
      <w:docPartPr>
        <w:name w:val="7B93AD8E4DFA49F4B6142FE62C0BC3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5FD1EE-3D88-4177-8F9B-2CE4CCBAC31C}"/>
      </w:docPartPr>
      <w:docPartBody>
        <w:p w:rsidR="002E1A3B" w:rsidRDefault="00000000">
          <w:pPr>
            <w:pStyle w:val="7B93AD8E4DFA49F4B6142FE62C0BC3F0"/>
          </w:pPr>
          <w:r w:rsidRPr="005D6CC7">
            <w:t>Address</w:t>
          </w:r>
        </w:p>
      </w:docPartBody>
    </w:docPart>
    <w:docPart>
      <w:docPartPr>
        <w:name w:val="CFB9A077650A41C0B1490D015C31FA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805F4F-A8F0-4A96-A9D5-3CB4A176D352}"/>
      </w:docPartPr>
      <w:docPartBody>
        <w:p w:rsidR="002E1A3B" w:rsidRDefault="00000000">
          <w:pPr>
            <w:pStyle w:val="CFB9A077650A41C0B1490D015C31FABF"/>
          </w:pPr>
          <w:r w:rsidRPr="005D6CC7">
            <w:t>City/State/Zip</w:t>
          </w:r>
        </w:p>
      </w:docPartBody>
    </w:docPart>
    <w:docPart>
      <w:docPartPr>
        <w:name w:val="6D5F705D9581400F834EFDE2D48CBA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A8A74C-30DF-443C-98A7-41620136E8BD}"/>
      </w:docPartPr>
      <w:docPartBody>
        <w:p w:rsidR="002E1A3B" w:rsidRDefault="00000000">
          <w:pPr>
            <w:pStyle w:val="6D5F705D9581400F834EFDE2D48CBA9F"/>
          </w:pPr>
          <w:r w:rsidRPr="00C72268">
            <w:t>Total</w:t>
          </w:r>
        </w:p>
      </w:docPartBody>
    </w:docPart>
    <w:docPart>
      <w:docPartPr>
        <w:name w:val="02B3FDB58FA04C30AAB78295C3AA2B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07075F-A329-4317-9CA6-F942CBA3F8F4}"/>
      </w:docPartPr>
      <w:docPartBody>
        <w:p w:rsidR="002E1A3B" w:rsidRDefault="00000000">
          <w:pPr>
            <w:pStyle w:val="02B3FDB58FA04C30AAB78295C3AA2B60"/>
          </w:pPr>
          <w:r w:rsidRPr="005D6CC7">
            <w:t>Treasurer Use Only</w:t>
          </w:r>
        </w:p>
      </w:docPartBody>
    </w:docPart>
    <w:docPart>
      <w:docPartPr>
        <w:name w:val="3CBC9E3C6E5D4C8E997F7E8391386C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3B581-F2A9-4724-B169-E304155AA0D1}"/>
      </w:docPartPr>
      <w:docPartBody>
        <w:p w:rsidR="002E1A3B" w:rsidRDefault="00000000">
          <w:pPr>
            <w:pStyle w:val="3CBC9E3C6E5D4C8E997F7E8391386CE5"/>
          </w:pPr>
          <w:r w:rsidRPr="005D6CC7">
            <w:t>Check Number</w:t>
          </w:r>
        </w:p>
      </w:docPartBody>
    </w:docPart>
    <w:docPart>
      <w:docPartPr>
        <w:name w:val="DB286611DD484846BEC0F1DB0F6CC6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2B1E48-91F2-4BA0-A422-DD38ED35EB1F}"/>
      </w:docPartPr>
      <w:docPartBody>
        <w:p w:rsidR="002E1A3B" w:rsidRDefault="00000000">
          <w:pPr>
            <w:pStyle w:val="DB286611DD484846BEC0F1DB0F6CC683"/>
          </w:pPr>
          <w:r w:rsidRPr="005D6CC7">
            <w:t>Amount</w:t>
          </w:r>
        </w:p>
      </w:docPartBody>
    </w:docPart>
    <w:docPart>
      <w:docPartPr>
        <w:name w:val="0E1C4C74BBF645709E9267501BB171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B4A326-D144-4279-A2CC-8E5BE3C7B424}"/>
      </w:docPartPr>
      <w:docPartBody>
        <w:p w:rsidR="002E1A3B" w:rsidRDefault="00000000">
          <w:pPr>
            <w:pStyle w:val="0E1C4C74BBF645709E9267501BB171E6"/>
          </w:pPr>
          <w:r w:rsidRPr="005D6CC7">
            <w:t>Date</w:t>
          </w:r>
        </w:p>
      </w:docPartBody>
    </w:docPart>
    <w:docPart>
      <w:docPartPr>
        <w:name w:val="C5B941C6DDF34CDCA756B90D49F66B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51C449-198B-4187-A709-0652FAA5CC36}"/>
      </w:docPartPr>
      <w:docPartBody>
        <w:p w:rsidR="002E1A3B" w:rsidRDefault="00000000">
          <w:pPr>
            <w:pStyle w:val="C5B941C6DDF34CDCA756B90D49F66B68"/>
          </w:pPr>
          <w:r w:rsidRPr="005D6CC7">
            <w:t>Budget Category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5BA"/>
    <w:rsid w:val="002155BA"/>
    <w:rsid w:val="002E1A3B"/>
    <w:rsid w:val="006E4E70"/>
    <w:rsid w:val="00FC7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DC46BD9341E45AD8098437589F51C93">
    <w:name w:val="2DC46BD9341E45AD8098437589F51C93"/>
  </w:style>
  <w:style w:type="paragraph" w:customStyle="1" w:styleId="4E358687D2C046A9B078E9A2B01D0ED6">
    <w:name w:val="4E358687D2C046A9B078E9A2B01D0ED6"/>
  </w:style>
  <w:style w:type="paragraph" w:customStyle="1" w:styleId="7ECC5721FD9244388EA21131B9407F45">
    <w:name w:val="7ECC5721FD9244388EA21131B9407F45"/>
  </w:style>
  <w:style w:type="paragraph" w:customStyle="1" w:styleId="19A7634DAAA541C38300221EE155D7DA">
    <w:name w:val="19A7634DAAA541C38300221EE155D7DA"/>
  </w:style>
  <w:style w:type="paragraph" w:customStyle="1" w:styleId="EBC7F89F12CF429FAF829B146BC8FDF2">
    <w:name w:val="EBC7F89F12CF429FAF829B146BC8FDF2"/>
  </w:style>
  <w:style w:type="paragraph" w:customStyle="1" w:styleId="C6A75781287A41E8B817CD991873E0BD">
    <w:name w:val="C6A75781287A41E8B817CD991873E0BD"/>
  </w:style>
  <w:style w:type="paragraph" w:customStyle="1" w:styleId="7B93AD8E4DFA49F4B6142FE62C0BC3F0">
    <w:name w:val="7B93AD8E4DFA49F4B6142FE62C0BC3F0"/>
  </w:style>
  <w:style w:type="paragraph" w:customStyle="1" w:styleId="CFB9A077650A41C0B1490D015C31FABF">
    <w:name w:val="CFB9A077650A41C0B1490D015C31FABF"/>
  </w:style>
  <w:style w:type="paragraph" w:customStyle="1" w:styleId="6D5F705D9581400F834EFDE2D48CBA9F">
    <w:name w:val="6D5F705D9581400F834EFDE2D48CBA9F"/>
  </w:style>
  <w:style w:type="paragraph" w:customStyle="1" w:styleId="02B3FDB58FA04C30AAB78295C3AA2B60">
    <w:name w:val="02B3FDB58FA04C30AAB78295C3AA2B60"/>
  </w:style>
  <w:style w:type="paragraph" w:customStyle="1" w:styleId="3CBC9E3C6E5D4C8E997F7E8391386CE5">
    <w:name w:val="3CBC9E3C6E5D4C8E997F7E8391386CE5"/>
  </w:style>
  <w:style w:type="paragraph" w:customStyle="1" w:styleId="DB286611DD484846BEC0F1DB0F6CC683">
    <w:name w:val="DB286611DD484846BEC0F1DB0F6CC683"/>
  </w:style>
  <w:style w:type="paragraph" w:customStyle="1" w:styleId="0E1C4C74BBF645709E9267501BB171E6">
    <w:name w:val="0E1C4C74BBF645709E9267501BB171E6"/>
  </w:style>
  <w:style w:type="paragraph" w:customStyle="1" w:styleId="C5B941C6DDF34CDCA756B90D49F66B68">
    <w:name w:val="C5B941C6DDF34CDCA756B90D49F66B6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Reimbursement form</Template>
  <TotalTime>0</TotalTime>
  <Pages>1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2023-03-20T22:10:00Z</dcterms:created>
  <dcterms:modified xsi:type="dcterms:W3CDTF">2023-03-20T22:10:00Z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